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89450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0AE266F4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196C6010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46107FC1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1D447679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194C0C50" w14:textId="77777777" w:rsidR="00DE6A32" w:rsidRDefault="00DE6A32">
      <w:pPr>
        <w:rPr>
          <w:rFonts w:ascii="Times New Roman" w:hAnsi="Times New Roman" w:cs="Times New Roman"/>
          <w:noProof/>
          <w:sz w:val="24"/>
          <w:szCs w:val="24"/>
        </w:rPr>
      </w:pPr>
    </w:p>
    <w:p w14:paraId="5923C2AA" w14:textId="6681B6BB" w:rsidR="00280F2D" w:rsidRPr="00E914EC" w:rsidRDefault="00DE6A3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35DD2BB" wp14:editId="769E405A">
            <wp:extent cx="6123940" cy="43618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940" cy="4361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0F2D" w:rsidRPr="00E914EC" w:rsidSect="00E914EC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8C1555" w14:textId="77777777" w:rsidR="00DE6A32" w:rsidRDefault="00DE6A32" w:rsidP="00E914EC">
      <w:r>
        <w:separator/>
      </w:r>
    </w:p>
  </w:endnote>
  <w:endnote w:type="continuationSeparator" w:id="0">
    <w:p w14:paraId="6035B689" w14:textId="77777777" w:rsidR="00DE6A32" w:rsidRDefault="00DE6A32" w:rsidP="00E91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FD29E" w14:textId="77777777" w:rsidR="00DE6A32" w:rsidRDefault="00DE6A32" w:rsidP="00E914EC">
      <w:r>
        <w:separator/>
      </w:r>
    </w:p>
  </w:footnote>
  <w:footnote w:type="continuationSeparator" w:id="0">
    <w:p w14:paraId="3E7BA5AD" w14:textId="77777777" w:rsidR="00DE6A32" w:rsidRDefault="00DE6A32" w:rsidP="00E91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32"/>
    <w:rsid w:val="0000434F"/>
    <w:rsid w:val="001965AF"/>
    <w:rsid w:val="00280F2D"/>
    <w:rsid w:val="003A1A62"/>
    <w:rsid w:val="004B4C67"/>
    <w:rsid w:val="004C5CA7"/>
    <w:rsid w:val="004C74AC"/>
    <w:rsid w:val="00522F6D"/>
    <w:rsid w:val="00523B40"/>
    <w:rsid w:val="005E3BF6"/>
    <w:rsid w:val="00600C7F"/>
    <w:rsid w:val="00610803"/>
    <w:rsid w:val="006C77EF"/>
    <w:rsid w:val="006E0B53"/>
    <w:rsid w:val="007E2F1A"/>
    <w:rsid w:val="009451C7"/>
    <w:rsid w:val="00A5187C"/>
    <w:rsid w:val="00AC1065"/>
    <w:rsid w:val="00B408F7"/>
    <w:rsid w:val="00B43F36"/>
    <w:rsid w:val="00B54D39"/>
    <w:rsid w:val="00B86B9F"/>
    <w:rsid w:val="00BB100F"/>
    <w:rsid w:val="00CF78EB"/>
    <w:rsid w:val="00D95180"/>
    <w:rsid w:val="00DA62B4"/>
    <w:rsid w:val="00DE6A32"/>
    <w:rsid w:val="00E12BF3"/>
    <w:rsid w:val="00E24204"/>
    <w:rsid w:val="00E914EC"/>
    <w:rsid w:val="00EE69D2"/>
    <w:rsid w:val="00FC3628"/>
    <w:rsid w:val="00FD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6F2500"/>
  <w15:docId w15:val="{5D9FDBAB-D072-4428-91EC-3A22E507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14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14EC"/>
  </w:style>
  <w:style w:type="paragraph" w:styleId="Pidipagina">
    <w:name w:val="footer"/>
    <w:basedOn w:val="Normale"/>
    <w:link w:val="PidipaginaCarattere"/>
    <w:uiPriority w:val="99"/>
    <w:unhideWhenUsed/>
    <w:rsid w:val="00E914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14E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14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1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giu\Desktop\word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DELL'AQUILA</dc:creator>
  <cp:lastModifiedBy>DELL'AQUILA</cp:lastModifiedBy>
  <cp:revision>1</cp:revision>
  <dcterms:created xsi:type="dcterms:W3CDTF">2020-03-09T13:51:00Z</dcterms:created>
  <dcterms:modified xsi:type="dcterms:W3CDTF">2020-03-09T13:52:00Z</dcterms:modified>
</cp:coreProperties>
</file>